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49FFC" w14:textId="5E7123ED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51165">
        <w:rPr>
          <w:rFonts w:ascii="Times New Roman" w:hAnsi="Times New Roman" w:cs="Times New Roman"/>
          <w:color w:val="000000"/>
        </w:rPr>
        <w:t>RAZVOJ GRADA I EU FONDOVE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6186C278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394F29">
        <w:rPr>
          <w:rFonts w:ascii="Times New Roman" w:eastAsia="Times New Roman" w:hAnsi="Times New Roman" w:cs="Times New Roman"/>
          <w:lang w:eastAsia="hr-HR"/>
        </w:rPr>
        <w:t>6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394F29">
        <w:rPr>
          <w:rFonts w:ascii="Times New Roman" w:eastAsia="Times New Roman" w:hAnsi="Times New Roman" w:cs="Times New Roman"/>
          <w:lang w:eastAsia="hr-HR"/>
        </w:rPr>
        <w:t>0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5C2CEAFD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83629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014284F1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66E7">
        <w:rPr>
          <w:rFonts w:ascii="Times New Roman" w:eastAsia="Times New Roman" w:hAnsi="Times New Roman" w:cs="Times New Roman"/>
          <w:snapToGrid w:val="0"/>
        </w:rPr>
        <w:t>11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EE66E7">
        <w:rPr>
          <w:rFonts w:ascii="Times New Roman" w:eastAsia="Times New Roman" w:hAnsi="Times New Roman" w:cs="Times New Roman"/>
          <w:snapToGrid w:val="0"/>
        </w:rPr>
        <w:t>veljače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3258AAF1" w14:textId="77777777" w:rsidR="002B170B" w:rsidRPr="0006548F" w:rsidRDefault="00A83629" w:rsidP="00EE66E7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="00394F29" w:rsidRPr="00394F29">
        <w:rPr>
          <w:rFonts w:ascii="Times New Roman" w:eastAsia="Calibri" w:hAnsi="Times New Roman" w:cs="Times New Roman"/>
          <w:b/>
        </w:rPr>
        <w:t>vježbenika</w:t>
      </w:r>
      <w:r w:rsidR="00EB0BED">
        <w:rPr>
          <w:rFonts w:ascii="Times New Roman" w:eastAsia="Calibri" w:hAnsi="Times New Roman" w:cs="Times New Roman"/>
          <w:b/>
        </w:rPr>
        <w:t xml:space="preserve"> </w:t>
      </w:r>
      <w:r w:rsidR="00EB0BED" w:rsidRPr="0006548F">
        <w:rPr>
          <w:rFonts w:ascii="Times New Roman" w:eastAsia="Calibri" w:hAnsi="Times New Roman" w:cs="Times New Roman"/>
          <w:bCs/>
        </w:rPr>
        <w:t>(1 izvršitelj m/ž)</w:t>
      </w:r>
      <w:r w:rsidR="00394F29" w:rsidRPr="0006548F">
        <w:rPr>
          <w:rFonts w:ascii="Times New Roman" w:eastAsia="Calibri" w:hAnsi="Times New Roman" w:cs="Times New Roman"/>
          <w:bCs/>
        </w:rPr>
        <w:t xml:space="preserve"> </w:t>
      </w:r>
    </w:p>
    <w:p w14:paraId="5A18ABAD" w14:textId="3E3C821F" w:rsidR="00244376" w:rsidRDefault="00A83629" w:rsidP="00EE66E7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EE66E7">
        <w:rPr>
          <w:rFonts w:ascii="Times New Roman" w:eastAsia="Calibri" w:hAnsi="Times New Roman" w:cs="Times New Roman"/>
          <w:b/>
        </w:rPr>
        <w:t>razvoj grada i EU fondove</w:t>
      </w:r>
      <w:r w:rsidR="002B170B">
        <w:rPr>
          <w:rFonts w:ascii="Times New Roman" w:eastAsia="Calibri" w:hAnsi="Times New Roman" w:cs="Times New Roman"/>
          <w:b/>
        </w:rPr>
        <w:t xml:space="preserve"> Grada Karlovca</w:t>
      </w:r>
    </w:p>
    <w:p w14:paraId="2C69F026" w14:textId="360432AB" w:rsidR="00394F29" w:rsidRDefault="00394F29" w:rsidP="00EE66E7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 </w:t>
      </w: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772EAE87" w14:textId="0DB7933D" w:rsidR="003159A3" w:rsidRPr="00394F29" w:rsidRDefault="00394F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 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 xml:space="preserve">nik za </w:t>
      </w:r>
      <w:r w:rsidR="00244376">
        <w:rPr>
          <w:rFonts w:ascii="Times New Roman" w:eastAsia="Calibri" w:hAnsi="Times New Roman" w:cs="Times New Roman"/>
          <w:b/>
        </w:rPr>
        <w:t>EU fondove</w:t>
      </w:r>
    </w:p>
    <w:p w14:paraId="54EA713F" w14:textId="27A45EEA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244376">
        <w:rPr>
          <w:rFonts w:ascii="Times New Roman" w:eastAsia="Calibri" w:hAnsi="Times New Roman" w:cs="Times New Roman"/>
        </w:rPr>
        <w:t>7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244376">
        <w:rPr>
          <w:rFonts w:ascii="Times New Roman" w:eastAsia="Calibri" w:hAnsi="Times New Roman" w:cs="Times New Roman"/>
        </w:rPr>
        <w:t>27</w:t>
      </w:r>
      <w:r w:rsidR="00EF0EE2">
        <w:rPr>
          <w:rFonts w:ascii="Times New Roman" w:eastAsia="Calibri" w:hAnsi="Times New Roman" w:cs="Times New Roman"/>
        </w:rPr>
        <w:t>.0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</w:p>
    <w:p w14:paraId="41074FA2" w14:textId="77777777" w:rsidR="008D6BA5" w:rsidRPr="008D6BA5" w:rsidRDefault="008D6BA5" w:rsidP="00EF0EE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5086DA35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6710E99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70D4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70D4B">
        <w:rPr>
          <w:rFonts w:ascii="Times New Roman" w:eastAsia="Calibri" w:hAnsi="Times New Roman" w:cs="Times New Roman"/>
          <w:b/>
          <w:color w:val="000000"/>
        </w:rPr>
        <w:t>17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370D4B">
        <w:rPr>
          <w:rFonts w:ascii="Times New Roman" w:eastAsia="Calibri" w:hAnsi="Times New Roman" w:cs="Times New Roman"/>
          <w:b/>
          <w:color w:val="000000"/>
        </w:rPr>
        <w:t>veljače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21383B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Velikoj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 kat), Banjavčićeva 9, Karlovac</w:t>
      </w:r>
    </w:p>
    <w:p w14:paraId="2403E7B3" w14:textId="01345E60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1A3466A9" w:rsidR="00DF1F73" w:rsidRDefault="004B443F" w:rsidP="00DF1F73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DF1F73">
        <w:rPr>
          <w:rFonts w:ascii="Times New Roman" w:eastAsia="Calibri" w:hAnsi="Times New Roman" w:cs="Times New Roman"/>
        </w:rPr>
        <w:t>POVJERENSTVO ZA PROVEDBU NATJEČAJA</w:t>
      </w:r>
    </w:p>
    <w:p w14:paraId="44DC8A61" w14:textId="56083E1B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5BB58899" w14:textId="77777777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11A82" w14:textId="77777777" w:rsidR="00AF08EA" w:rsidRDefault="00AF08EA" w:rsidP="00883CD4">
      <w:pPr>
        <w:spacing w:after="0" w:line="240" w:lineRule="auto"/>
      </w:pPr>
      <w:r>
        <w:separator/>
      </w:r>
    </w:p>
  </w:endnote>
  <w:endnote w:type="continuationSeparator" w:id="0">
    <w:p w14:paraId="0362F9A3" w14:textId="77777777" w:rsidR="00AF08EA" w:rsidRDefault="00AF08E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F3470" w14:textId="5D88E9E6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>pravni odjel za razvoj grada i EU fondove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D6DC74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250F99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C116B" w14:textId="77777777" w:rsidR="00AF08EA" w:rsidRDefault="00AF08EA" w:rsidP="00883CD4">
      <w:pPr>
        <w:spacing w:after="0" w:line="240" w:lineRule="auto"/>
      </w:pPr>
      <w:r>
        <w:separator/>
      </w:r>
    </w:p>
  </w:footnote>
  <w:footnote w:type="continuationSeparator" w:id="0">
    <w:p w14:paraId="00D5092F" w14:textId="77777777" w:rsidR="00AF08EA" w:rsidRDefault="00AF08E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8EA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73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39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2019-03-15T07:36:00Z</cp:lastPrinted>
  <dcterms:created xsi:type="dcterms:W3CDTF">2021-02-09T13:52:00Z</dcterms:created>
  <dcterms:modified xsi:type="dcterms:W3CDTF">2021-02-11T08:38:00Z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